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90F" w:rsidRDefault="008D390F" w:rsidP="00A43218">
      <w:pPr>
        <w:rPr>
          <w:rFonts w:ascii="Garamond" w:hAnsi="Garamond" w:cs="Arial"/>
          <w:b/>
          <w:color w:val="000000"/>
        </w:rPr>
      </w:pPr>
      <w:r w:rsidRPr="00A43218">
        <w:rPr>
          <w:rFonts w:ascii="Garamond" w:hAnsi="Garamond" w:cs="Arial"/>
          <w:b/>
          <w:color w:val="000000"/>
        </w:rPr>
        <w:t>REMUNERATION RECEIVED BY MEMBERS</w:t>
      </w:r>
      <w:r>
        <w:rPr>
          <w:rFonts w:ascii="Garamond" w:hAnsi="Garamond" w:cs="Arial"/>
          <w:b/>
          <w:color w:val="000000"/>
        </w:rPr>
        <w:t xml:space="preserve"> – 2016</w:t>
      </w:r>
    </w:p>
    <w:p w:rsidR="008D390F" w:rsidRDefault="008D390F" w:rsidP="00A43218">
      <w:pPr>
        <w:rPr>
          <w:rFonts w:ascii="Garamond" w:hAnsi="Garamond" w:cs="Arial"/>
          <w:color w:val="000000"/>
        </w:rPr>
      </w:pPr>
    </w:p>
    <w:p w:rsidR="008D390F" w:rsidRDefault="008D390F" w:rsidP="006D5F45">
      <w:pPr>
        <w:rPr>
          <w:rFonts w:ascii="Garamond" w:hAnsi="Garamond" w:cs="Arial"/>
          <w:color w:val="000000"/>
        </w:rPr>
      </w:pPr>
    </w:p>
    <w:p w:rsidR="008D390F" w:rsidRPr="006D5F45" w:rsidRDefault="008D390F" w:rsidP="006D5F45">
      <w:pPr>
        <w:rPr>
          <w:rFonts w:ascii="Garamond" w:hAnsi="Garamond" w:cs="Arial"/>
          <w:color w:val="000000"/>
        </w:rPr>
      </w:pPr>
      <w:r w:rsidRPr="006D5F45">
        <w:rPr>
          <w:rFonts w:ascii="Garamond" w:hAnsi="Garamond" w:cs="Arial"/>
          <w:color w:val="000000"/>
        </w:rPr>
        <w:t>Please find below details of remunerat</w:t>
      </w:r>
      <w:r>
        <w:rPr>
          <w:rFonts w:ascii="Garamond" w:hAnsi="Garamond" w:cs="Arial"/>
          <w:color w:val="000000"/>
        </w:rPr>
        <w:t>ion received by Members for the financial year 1</w:t>
      </w:r>
      <w:r w:rsidRPr="005A2756">
        <w:rPr>
          <w:rFonts w:ascii="Garamond" w:hAnsi="Garamond" w:cs="Arial"/>
          <w:color w:val="000000"/>
          <w:vertAlign w:val="superscript"/>
        </w:rPr>
        <w:t>st</w:t>
      </w:r>
      <w:r>
        <w:rPr>
          <w:rFonts w:ascii="Garamond" w:hAnsi="Garamond" w:cs="Arial"/>
          <w:color w:val="000000"/>
        </w:rPr>
        <w:t xml:space="preserve"> April 2015 to 31</w:t>
      </w:r>
      <w:r w:rsidRPr="00014F76">
        <w:rPr>
          <w:rFonts w:ascii="Garamond" w:hAnsi="Garamond" w:cs="Arial"/>
          <w:color w:val="000000"/>
          <w:vertAlign w:val="superscript"/>
        </w:rPr>
        <w:t>st</w:t>
      </w:r>
      <w:r>
        <w:rPr>
          <w:rFonts w:ascii="Garamond" w:hAnsi="Garamond" w:cs="Arial"/>
          <w:color w:val="000000"/>
        </w:rPr>
        <w:t xml:space="preserve"> March 2016</w:t>
      </w:r>
    </w:p>
    <w:p w:rsidR="008D390F" w:rsidRDefault="008D390F" w:rsidP="006D5F45">
      <w:pPr>
        <w:rPr>
          <w:rFonts w:ascii="Garamond" w:hAnsi="Garamond" w:cs="Arial"/>
          <w:color w:val="000000"/>
        </w:rPr>
      </w:pPr>
    </w:p>
    <w:p w:rsidR="008D390F" w:rsidRPr="007E7A74" w:rsidRDefault="008D390F" w:rsidP="007E7A74">
      <w:pPr>
        <w:pStyle w:val="ListParagraph"/>
        <w:numPr>
          <w:ilvl w:val="0"/>
          <w:numId w:val="1"/>
        </w:numPr>
        <w:tabs>
          <w:tab w:val="left" w:pos="284"/>
        </w:tabs>
        <w:spacing w:after="240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t>Attendance Allowance:</w:t>
      </w:r>
      <w:r w:rsidRPr="007E7A74">
        <w:rPr>
          <w:rFonts w:ascii="Garamond" w:hAnsi="Garamond" w:cs="Arial"/>
          <w:color w:val="000000"/>
        </w:rPr>
        <w:t xml:space="preserve"> </w:t>
      </w:r>
    </w:p>
    <w:p w:rsidR="008D390F" w:rsidRDefault="008D390F" w:rsidP="007E7A74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</w:p>
    <w:p w:rsidR="008D390F" w:rsidRDefault="008D390F" w:rsidP="007E7A74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  <w:r w:rsidRPr="007E7A74">
        <w:rPr>
          <w:rFonts w:ascii="Garamond" w:hAnsi="Garamond" w:cs="Arial"/>
          <w:b/>
          <w:color w:val="000000"/>
        </w:rPr>
        <w:t>NIL</w:t>
      </w:r>
    </w:p>
    <w:p w:rsidR="008D390F" w:rsidRPr="007E7A74" w:rsidRDefault="008D390F" w:rsidP="007E7A74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</w:p>
    <w:p w:rsidR="008D390F" w:rsidRPr="007E7A74" w:rsidRDefault="008D390F" w:rsidP="007E7A74">
      <w:pPr>
        <w:pStyle w:val="ListParagraph"/>
        <w:numPr>
          <w:ilvl w:val="0"/>
          <w:numId w:val="1"/>
        </w:numPr>
        <w:tabs>
          <w:tab w:val="left" w:pos="284"/>
        </w:tabs>
        <w:spacing w:after="240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t>Financial Loss Allowance:</w:t>
      </w:r>
      <w:r w:rsidRPr="007E7A74">
        <w:rPr>
          <w:rFonts w:ascii="Garamond" w:hAnsi="Garamond" w:cs="Arial"/>
          <w:color w:val="000000"/>
        </w:rPr>
        <w:t xml:space="preserve"> </w:t>
      </w:r>
    </w:p>
    <w:p w:rsidR="008D390F" w:rsidRDefault="008D390F" w:rsidP="007E7A74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</w:p>
    <w:p w:rsidR="008D390F" w:rsidRDefault="008D390F" w:rsidP="007E7A74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  <w:r w:rsidRPr="007E7A74">
        <w:rPr>
          <w:rFonts w:ascii="Garamond" w:hAnsi="Garamond" w:cs="Arial"/>
          <w:b/>
          <w:color w:val="000000"/>
        </w:rPr>
        <w:t>NIL</w:t>
      </w:r>
    </w:p>
    <w:p w:rsidR="008D390F" w:rsidRPr="007E7A74" w:rsidRDefault="008D390F" w:rsidP="007E7A74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</w:p>
    <w:p w:rsidR="008D390F" w:rsidRPr="007E7A74" w:rsidRDefault="008D390F" w:rsidP="007E7A74">
      <w:pPr>
        <w:pStyle w:val="ListParagraph"/>
        <w:numPr>
          <w:ilvl w:val="0"/>
          <w:numId w:val="1"/>
        </w:numPr>
        <w:tabs>
          <w:tab w:val="left" w:pos="406"/>
        </w:tabs>
        <w:spacing w:after="240"/>
        <w:rPr>
          <w:rFonts w:ascii="Garamond" w:hAnsi="Garamond" w:cs="Arial"/>
          <w:color w:val="000000"/>
        </w:rPr>
      </w:pPr>
      <w:r w:rsidRPr="007E7A74">
        <w:rPr>
          <w:rFonts w:ascii="Garamond" w:hAnsi="Garamond" w:cs="Arial"/>
          <w:color w:val="000000"/>
        </w:rPr>
        <w:t>Payments for costs incurred in respect of telephone usage, broadband etc: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A c</w:t>
      </w:r>
      <w:r w:rsidRPr="007E7A74">
        <w:rPr>
          <w:rFonts w:ascii="Garamond" w:hAnsi="Garamond" w:cs="Arial"/>
          <w:b/>
          <w:color w:val="000000"/>
        </w:rPr>
        <w:t xml:space="preserve">ommunication allowance </w:t>
      </w:r>
      <w:r>
        <w:rPr>
          <w:rFonts w:ascii="Garamond" w:hAnsi="Garamond" w:cs="Arial"/>
          <w:b/>
          <w:color w:val="000000"/>
        </w:rPr>
        <w:t>of £20 (Twenty Pounds) has been paid to each Member serving on the Council: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Cllr D Sharman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Cllr E Lusted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Cllr J Morris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Cllr D Christy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Cllr R Llewelyn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Cllr C Alford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Cllr W Bowler</w:t>
      </w:r>
    </w:p>
    <w:p w:rsidR="008D390F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>Cllr C Fairclough</w:t>
      </w:r>
    </w:p>
    <w:p w:rsidR="008D390F" w:rsidRPr="007E7A74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b/>
          <w:color w:val="000000"/>
        </w:rPr>
      </w:pPr>
      <w:r>
        <w:rPr>
          <w:rFonts w:ascii="Garamond" w:hAnsi="Garamond" w:cs="Arial"/>
          <w:b/>
          <w:color w:val="000000"/>
        </w:rPr>
        <w:t xml:space="preserve">Cllr </w:t>
      </w:r>
      <w:r w:rsidRPr="007E7A74">
        <w:rPr>
          <w:rFonts w:ascii="Garamond" w:hAnsi="Garamond" w:cs="Arial"/>
          <w:b/>
          <w:color w:val="000000"/>
        </w:rPr>
        <w:t>I Mabberley</w:t>
      </w:r>
    </w:p>
    <w:p w:rsidR="008D390F" w:rsidRPr="007E7A74" w:rsidRDefault="008D390F" w:rsidP="007E7A74">
      <w:pPr>
        <w:pStyle w:val="ListParagraph"/>
        <w:tabs>
          <w:tab w:val="left" w:pos="406"/>
        </w:tabs>
        <w:spacing w:after="240"/>
        <w:rPr>
          <w:rFonts w:ascii="Garamond" w:hAnsi="Garamond" w:cs="Arial"/>
          <w:color w:val="000000"/>
        </w:rPr>
      </w:pPr>
    </w:p>
    <w:p w:rsidR="008D390F" w:rsidRPr="007E7A74" w:rsidRDefault="008D390F" w:rsidP="007E7A74">
      <w:pPr>
        <w:pStyle w:val="ListParagraph"/>
        <w:numPr>
          <w:ilvl w:val="0"/>
          <w:numId w:val="1"/>
        </w:numPr>
        <w:tabs>
          <w:tab w:val="left" w:pos="284"/>
        </w:tabs>
        <w:spacing w:after="240"/>
        <w:rPr>
          <w:rFonts w:ascii="Garamond" w:hAnsi="Garamond" w:cs="Arial"/>
          <w:color w:val="000000"/>
        </w:rPr>
      </w:pPr>
      <w:r w:rsidRPr="007E7A74">
        <w:rPr>
          <w:rFonts w:ascii="Garamond" w:hAnsi="Garamond" w:cs="Arial"/>
          <w:color w:val="000000"/>
        </w:rPr>
        <w:t>Allowances made to a mayor/chair and deputy mayor/chair:</w:t>
      </w:r>
    </w:p>
    <w:p w:rsidR="008D390F" w:rsidRDefault="008D390F" w:rsidP="007E7A74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</w:p>
    <w:p w:rsidR="008D390F" w:rsidRPr="005A2756" w:rsidRDefault="008D390F" w:rsidP="005A2756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  <w:r w:rsidRPr="007E7A74">
        <w:rPr>
          <w:rFonts w:ascii="Garamond" w:hAnsi="Garamond" w:cs="Arial"/>
          <w:b/>
          <w:color w:val="000000"/>
        </w:rPr>
        <w:t xml:space="preserve">Chairman’s Allowance </w:t>
      </w:r>
      <w:r>
        <w:rPr>
          <w:rFonts w:ascii="Garamond" w:hAnsi="Garamond" w:cs="Arial"/>
          <w:b/>
          <w:color w:val="000000"/>
        </w:rPr>
        <w:t xml:space="preserve">- £75 - </w:t>
      </w:r>
      <w:r w:rsidRPr="005A2756">
        <w:rPr>
          <w:rFonts w:ascii="Garamond" w:hAnsi="Garamond" w:cs="Arial"/>
          <w:b/>
          <w:color w:val="000000"/>
        </w:rPr>
        <w:t>Cllr  D Sharman</w:t>
      </w:r>
    </w:p>
    <w:p w:rsidR="008D390F" w:rsidRPr="007E7A74" w:rsidRDefault="008D390F" w:rsidP="007E7A74">
      <w:pPr>
        <w:pStyle w:val="ListParagraph"/>
        <w:tabs>
          <w:tab w:val="left" w:pos="284"/>
        </w:tabs>
        <w:spacing w:after="240"/>
        <w:rPr>
          <w:rFonts w:ascii="Garamond" w:hAnsi="Garamond" w:cs="Arial"/>
          <w:b/>
          <w:color w:val="000000"/>
        </w:rPr>
      </w:pPr>
    </w:p>
    <w:p w:rsidR="008D390F" w:rsidRPr="007E7A74" w:rsidRDefault="008D390F" w:rsidP="007E7A74">
      <w:pPr>
        <w:pStyle w:val="ListParagraph"/>
        <w:numPr>
          <w:ilvl w:val="0"/>
          <w:numId w:val="1"/>
        </w:numPr>
        <w:tabs>
          <w:tab w:val="left" w:pos="336"/>
        </w:tabs>
        <w:spacing w:after="240"/>
        <w:rPr>
          <w:rFonts w:ascii="Garamond" w:hAnsi="Garamond" w:cs="Arial"/>
          <w:color w:val="000000"/>
        </w:rPr>
      </w:pPr>
      <w:r w:rsidRPr="007E7A74">
        <w:rPr>
          <w:rFonts w:ascii="Garamond" w:hAnsi="Garamond" w:cs="Arial"/>
          <w:color w:val="000000"/>
        </w:rPr>
        <w:t>Any other care, travel and subsistence expenses and other payments received by</w:t>
      </w:r>
      <w:r w:rsidRPr="007E7A74">
        <w:rPr>
          <w:rFonts w:ascii="Garamond" w:hAnsi="Garamond" w:cs="Arial"/>
          <w:color w:val="000000"/>
        </w:rPr>
        <w:br/>
        <w:t>each member and co-opted member:</w:t>
      </w:r>
    </w:p>
    <w:p w:rsidR="008D390F" w:rsidRDefault="008D390F" w:rsidP="007E7A74">
      <w:pPr>
        <w:pStyle w:val="ListParagraph"/>
        <w:tabs>
          <w:tab w:val="left" w:pos="336"/>
        </w:tabs>
        <w:spacing w:after="240"/>
        <w:rPr>
          <w:rFonts w:ascii="Garamond" w:hAnsi="Garamond" w:cs="Arial"/>
          <w:b/>
          <w:color w:val="000000"/>
        </w:rPr>
      </w:pPr>
    </w:p>
    <w:p w:rsidR="008D390F" w:rsidRPr="007E7A74" w:rsidRDefault="008D390F" w:rsidP="007E7A74">
      <w:pPr>
        <w:pStyle w:val="ListParagraph"/>
        <w:tabs>
          <w:tab w:val="left" w:pos="336"/>
        </w:tabs>
        <w:spacing w:after="240"/>
        <w:rPr>
          <w:rFonts w:ascii="Garamond" w:hAnsi="Garamond" w:cs="Arial"/>
          <w:color w:val="000000"/>
        </w:rPr>
      </w:pPr>
      <w:r>
        <w:rPr>
          <w:rFonts w:ascii="Garamond" w:hAnsi="Garamond" w:cs="Arial"/>
          <w:b/>
          <w:color w:val="000000"/>
        </w:rPr>
        <w:t>Travel expenses (OVW Conference) - £72 – Cllr D Sharman</w:t>
      </w:r>
    </w:p>
    <w:p w:rsidR="008D390F" w:rsidRPr="00A43218" w:rsidRDefault="008D390F" w:rsidP="00A43218"/>
    <w:sectPr w:rsidR="008D390F" w:rsidRPr="00A43218" w:rsidSect="00E217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83994"/>
    <w:multiLevelType w:val="hybridMultilevel"/>
    <w:tmpl w:val="875C43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3218"/>
    <w:rsid w:val="000057ED"/>
    <w:rsid w:val="00014F76"/>
    <w:rsid w:val="0014240B"/>
    <w:rsid w:val="00321672"/>
    <w:rsid w:val="004C7B32"/>
    <w:rsid w:val="00502872"/>
    <w:rsid w:val="00523147"/>
    <w:rsid w:val="005A2756"/>
    <w:rsid w:val="00655F42"/>
    <w:rsid w:val="006D5F45"/>
    <w:rsid w:val="007E7A74"/>
    <w:rsid w:val="007E7DA0"/>
    <w:rsid w:val="008240B0"/>
    <w:rsid w:val="00892D86"/>
    <w:rsid w:val="008D390F"/>
    <w:rsid w:val="009F3D71"/>
    <w:rsid w:val="00A43218"/>
    <w:rsid w:val="00B11829"/>
    <w:rsid w:val="00C33254"/>
    <w:rsid w:val="00D375F5"/>
    <w:rsid w:val="00D579BD"/>
    <w:rsid w:val="00E21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218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E7A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33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121</Words>
  <Characters>693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REMUNERATION RECEIVED BY MEMBERS – 2016</dc:title>
  <dc:subject/>
  <dc:creator>Maria James</dc:creator>
  <cp:keywords/>
  <dc:description/>
  <cp:lastModifiedBy>Maria</cp:lastModifiedBy>
  <cp:revision>2</cp:revision>
  <dcterms:created xsi:type="dcterms:W3CDTF">2017-01-18T14:31:00Z</dcterms:created>
  <dcterms:modified xsi:type="dcterms:W3CDTF">2017-01-18T14:31:00Z</dcterms:modified>
</cp:coreProperties>
</file>